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E1" w:rsidRPr="005F67B9" w:rsidRDefault="00B551E1" w:rsidP="00FF2357">
      <w:pPr>
        <w:ind w:firstLine="708"/>
        <w:jc w:val="center"/>
        <w:rPr>
          <w:rFonts w:ascii="Comic Sans MS" w:hAnsi="Comic Sans MS" w:cs="Comic Sans MS"/>
          <w:b/>
          <w:bCs/>
          <w:color w:val="FF9900"/>
          <w:sz w:val="40"/>
          <w:szCs w:val="40"/>
        </w:rPr>
      </w:pPr>
      <w:r>
        <w:rPr>
          <w:sz w:val="28"/>
          <w:szCs w:val="28"/>
        </w:rPr>
        <w:t xml:space="preserve">  </w:t>
      </w:r>
      <w:r w:rsidRPr="005F67B9">
        <w:rPr>
          <w:rFonts w:ascii="Comic Sans MS" w:hAnsi="Comic Sans MS" w:cs="Comic Sans MS"/>
          <w:b/>
          <w:bCs/>
          <w:color w:val="FF9900"/>
          <w:sz w:val="40"/>
          <w:szCs w:val="40"/>
        </w:rPr>
        <w:t>М</w:t>
      </w:r>
      <w:r>
        <w:rPr>
          <w:rFonts w:ascii="Comic Sans MS" w:hAnsi="Comic Sans MS" w:cs="Comic Sans MS"/>
          <w:b/>
          <w:bCs/>
          <w:color w:val="FF9900"/>
          <w:sz w:val="40"/>
          <w:szCs w:val="40"/>
        </w:rPr>
        <w:t>Б</w:t>
      </w:r>
      <w:r w:rsidRPr="005F67B9">
        <w:rPr>
          <w:rFonts w:ascii="Comic Sans MS" w:hAnsi="Comic Sans MS" w:cs="Comic Sans MS"/>
          <w:b/>
          <w:bCs/>
          <w:color w:val="FF9900"/>
          <w:sz w:val="40"/>
          <w:szCs w:val="40"/>
        </w:rPr>
        <w:t>ОУ «Андреевская ООШ»</w:t>
      </w:r>
    </w:p>
    <w:p w:rsidR="00B551E1" w:rsidRPr="00C00B91" w:rsidRDefault="00B551E1" w:rsidP="00FF2357">
      <w:pPr>
        <w:ind w:firstLine="708"/>
        <w:jc w:val="center"/>
        <w:rPr>
          <w:rFonts w:ascii="Comic Sans MS" w:hAnsi="Comic Sans MS" w:cs="Comic Sans MS"/>
          <w:b/>
          <w:bCs/>
          <w:color w:val="548DD4"/>
          <w:sz w:val="40"/>
          <w:szCs w:val="40"/>
        </w:rPr>
      </w:pPr>
    </w:p>
    <w:p w:rsidR="00B551E1" w:rsidRDefault="00B551E1" w:rsidP="00FF2357">
      <w:pPr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style="position:absolute;left:0;text-align:left;margin-left:-53.65pt;margin-top:56.5pt;width:529.6pt;height:564.8pt;z-index:-251658240;visibility:visible">
            <v:imagedata r:id="rId7" o:title=""/>
          </v:shape>
        </w:pict>
      </w:r>
      <w:r w:rsidRPr="00FB5F87">
        <w:rPr>
          <w:rFonts w:ascii="Cambria" w:hAnsi="Cambria" w:cs="Cambria"/>
          <w:b/>
          <w:bCs/>
          <w:color w:val="00B050"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05.75pt;height:76.5pt" fillcolor="#00b050" strokecolor="#9cf" strokeweight="1.5pt">
            <v:shadow on="t" color="#900"/>
            <v:textpath style="font-family:&quot;Georgia&quot;;v-text-kern:t" trim="t" fitpath="t" string="Ромашка"/>
          </v:shape>
        </w:pict>
      </w: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</w:p>
    <w:p w:rsidR="00B551E1" w:rsidRPr="00977CC8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  <w:r>
        <w:rPr>
          <w:rFonts w:ascii="Monotype Corsiva" w:hAnsi="Monotype Corsiva" w:cs="Monotype Corsiva"/>
          <w:sz w:val="40"/>
          <w:szCs w:val="40"/>
        </w:rPr>
        <w:t>Выпуск № 2</w:t>
      </w:r>
    </w:p>
    <w:p w:rsidR="00B551E1" w:rsidRPr="00977CC8" w:rsidRDefault="00B551E1" w:rsidP="00FF2357">
      <w:pPr>
        <w:jc w:val="center"/>
        <w:rPr>
          <w:rFonts w:ascii="Monotype Corsiva" w:hAnsi="Monotype Corsiva" w:cs="Monotype Corsiva"/>
          <w:sz w:val="40"/>
          <w:szCs w:val="40"/>
        </w:rPr>
      </w:pPr>
      <w:r>
        <w:rPr>
          <w:rFonts w:ascii="Monotype Corsiva" w:hAnsi="Monotype Corsiva" w:cs="Monotype Corsiva"/>
          <w:sz w:val="40"/>
          <w:szCs w:val="40"/>
        </w:rPr>
        <w:t>31 декабря 2012</w:t>
      </w:r>
      <w:r w:rsidRPr="00977CC8">
        <w:rPr>
          <w:rFonts w:ascii="Monotype Corsiva" w:hAnsi="Monotype Corsiva" w:cs="Monotype Corsiva"/>
          <w:sz w:val="40"/>
          <w:szCs w:val="40"/>
        </w:rPr>
        <w:t>года</w:t>
      </w:r>
    </w:p>
    <w:p w:rsidR="00B551E1" w:rsidRDefault="00B551E1" w:rsidP="00A54AF6">
      <w:pPr>
        <w:tabs>
          <w:tab w:val="left" w:pos="1575"/>
          <w:tab w:val="right" w:pos="9355"/>
        </w:tabs>
      </w:pPr>
      <w:r>
        <w:rPr>
          <w:noProof/>
          <w:lang w:eastAsia="ru-RU"/>
        </w:rPr>
        <w:pict>
          <v:shape id="Рисунок 1" o:spid="_x0000_s1027" type="#_x0000_t75" style="position:absolute;margin-left:-1.8pt;margin-top:1.8pt;width:145.5pt;height:152.25pt;z-index:-251659264;visibility:visible" wrapcoords="-223 0 -223 21494 21600 21494 21600 0 -223 0">
            <v:imagedata r:id="rId8" o:title=""/>
            <w10:wrap type="tight"/>
          </v:shape>
        </w:pict>
      </w:r>
      <w:r>
        <w:rPr>
          <w:b/>
          <w:bCs/>
          <w:sz w:val="28"/>
          <w:szCs w:val="28"/>
        </w:rPr>
        <w:t>Колонка директора</w:t>
      </w:r>
      <w:r>
        <w:tab/>
      </w:r>
      <w:r>
        <w:tab/>
        <w:t>Колонка директора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Текущий год  заканчивается.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Немного грустно…. То, что было, уже не вернёшь. Время такая штука, которая медленно движется только вперёд.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Уроки, праздники, встречи и расставания….., совещания, требования, стандарты, экзамены. Бесконечная череда дел. На этом строится вся работа директора.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Слегка можно подвести итоги.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Почему слегка? Так учебный год ещё идет. И многое можно изменить, если захотеть – это я как всегда об учёбе и конечно, о тех учениках, кто так этого не понял, проучившись целых две четверти.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Много интересного произошло в школе.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Возникла идея провести  неделю, посвященную великому поэту А.С.Пушкина сразу после того, как на одном из праздников учителя услышали, как ребята читают стихи. Без чувств, без выражения.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И неделя удалась на славу: классы выпустили газеты, где поместили строки из стихотворений классика  им понравившиеся;   читали стихи Пушкина на уроках –все ученики школы –так здорово, потом был конкурс на лучшего чтеца. Это Бейтлеуова Лаура, Маганбетов Диаз.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Прошла неделя самоуправления… Ребята пытались «руководить» учебно-воспитательным процессом. Вернее провели рейды по внешнему виду, организовали работу старост классов по дежурству. Что-то успели сделать и сделали с огромным желанием, а вот по  поводу «побед» в учёбе не хватило терпения.</w:t>
      </w:r>
    </w:p>
    <w:p w:rsidR="00B551E1" w:rsidRPr="00C22294" w:rsidRDefault="00B551E1" w:rsidP="00F96FE2">
      <w:pPr>
        <w:rPr>
          <w:sz w:val="28"/>
          <w:szCs w:val="28"/>
        </w:rPr>
      </w:pPr>
      <w:r w:rsidRPr="00C22294">
        <w:rPr>
          <w:sz w:val="28"/>
          <w:szCs w:val="28"/>
        </w:rPr>
        <w:t>В декабре проходил марафон предметов, ребята состязались в знаниях по учебным предметам, прошли конкурсы, игры, викторины, рисунки. В заключении завуч школы провела олимпиаду среди тех учеников, которые показали  лучшие знания. Абсолютными победителями стали: Дина Т., Лаура Б., Нурсултан У..</w:t>
      </w:r>
    </w:p>
    <w:p w:rsidR="00B551E1" w:rsidRDefault="00B551E1" w:rsidP="000E00E2">
      <w:pPr>
        <w:rPr>
          <w:sz w:val="28"/>
          <w:szCs w:val="28"/>
        </w:rPr>
      </w:pPr>
    </w:p>
    <w:p w:rsidR="00B551E1" w:rsidRDefault="00B551E1" w:rsidP="00F96FE2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Зимняя радость….</w:t>
      </w:r>
    </w:p>
    <w:p w:rsidR="00B551E1" w:rsidRDefault="00B551E1" w:rsidP="00F96FE2">
      <w:pPr>
        <w:jc w:val="center"/>
        <w:rPr>
          <w:i/>
          <w:iCs/>
          <w:sz w:val="28"/>
          <w:szCs w:val="28"/>
        </w:rPr>
      </w:pPr>
    </w:p>
    <w:p w:rsidR="00B551E1" w:rsidRDefault="00B551E1" w:rsidP="00F96FE2">
      <w:pPr>
        <w:jc w:val="center"/>
        <w:rPr>
          <w:i/>
          <w:iCs/>
          <w:sz w:val="28"/>
          <w:szCs w:val="28"/>
        </w:rPr>
      </w:pPr>
      <w:r w:rsidRPr="00FB5F87">
        <w:rPr>
          <w:i/>
          <w:iCs/>
          <w:sz w:val="28"/>
          <w:szCs w:val="28"/>
        </w:rPr>
        <w:pict>
          <v:shape id="_x0000_i1026" type="#_x0000_t75" style="width:178.5pt;height:303.75pt">
            <v:imagedata r:id="rId9" o:title=""/>
          </v:shape>
        </w:pict>
      </w:r>
    </w:p>
    <w:p w:rsidR="00B551E1" w:rsidRPr="00F96FE2" w:rsidRDefault="00B551E1" w:rsidP="00F96FE2">
      <w:pPr>
        <w:rPr>
          <w:i/>
          <w:iCs/>
          <w:sz w:val="28"/>
          <w:szCs w:val="28"/>
        </w:rPr>
      </w:pPr>
      <w:r w:rsidRPr="00F96FE2">
        <w:rPr>
          <w:i/>
          <w:iCs/>
          <w:sz w:val="28"/>
          <w:szCs w:val="28"/>
        </w:rPr>
        <w:t>Зима.  Морозно.</w:t>
      </w:r>
    </w:p>
    <w:p w:rsidR="00B551E1" w:rsidRPr="00F96FE2" w:rsidRDefault="00B551E1" w:rsidP="00F96FE2">
      <w:pPr>
        <w:rPr>
          <w:i/>
          <w:iCs/>
          <w:sz w:val="28"/>
          <w:szCs w:val="28"/>
        </w:rPr>
      </w:pPr>
      <w:r w:rsidRPr="00F96FE2">
        <w:rPr>
          <w:i/>
          <w:iCs/>
          <w:sz w:val="28"/>
          <w:szCs w:val="28"/>
        </w:rPr>
        <w:t>Хочется покататься, но чуть-чуть. Потому что мороз щиплет за нос и щеки. Небо празднично - голубое.  На нём можно увидеть яркую радугу. Это зимой то?! Радуга к морозу. А деревьям всё нипочём, они стоят пушистые и белые.</w:t>
      </w:r>
    </w:p>
    <w:p w:rsidR="00B551E1" w:rsidRPr="00010C51" w:rsidRDefault="00B551E1" w:rsidP="00010C51">
      <w:pPr>
        <w:jc w:val="center"/>
        <w:rPr>
          <w:i/>
          <w:iCs/>
          <w:sz w:val="28"/>
          <w:szCs w:val="28"/>
        </w:rPr>
      </w:pPr>
      <w:r w:rsidRPr="00010C51">
        <w:rPr>
          <w:i/>
          <w:iCs/>
          <w:sz w:val="28"/>
          <w:szCs w:val="28"/>
        </w:rPr>
        <w:t>В школу.</w:t>
      </w:r>
    </w:p>
    <w:p w:rsidR="00B551E1" w:rsidRPr="00010C51" w:rsidRDefault="00B551E1" w:rsidP="00F96FE2">
      <w:pPr>
        <w:rPr>
          <w:i/>
          <w:iCs/>
          <w:sz w:val="28"/>
          <w:szCs w:val="28"/>
        </w:rPr>
      </w:pPr>
      <w:r w:rsidRPr="00010C51">
        <w:rPr>
          <w:i/>
          <w:iCs/>
          <w:sz w:val="28"/>
          <w:szCs w:val="28"/>
        </w:rPr>
        <w:t>Иду в школу. Пахнет морозом. Дух захватывает. А я шагаю в школу</w:t>
      </w:r>
    </w:p>
    <w:p w:rsidR="00B551E1" w:rsidRPr="00010C51" w:rsidRDefault="00B551E1" w:rsidP="00F96FE2">
      <w:pPr>
        <w:rPr>
          <w:i/>
          <w:iCs/>
          <w:sz w:val="28"/>
          <w:szCs w:val="28"/>
        </w:rPr>
      </w:pPr>
      <w:r w:rsidRPr="00010C51">
        <w:rPr>
          <w:i/>
          <w:iCs/>
          <w:sz w:val="28"/>
          <w:szCs w:val="28"/>
        </w:rPr>
        <w:t>-скрип, скрип…. Слышны редкие шаги на улице. Тишина. Звонкое урчание трактора – водовозчика разносится далеко-далеко.</w:t>
      </w:r>
    </w:p>
    <w:p w:rsidR="00B551E1" w:rsidRPr="00010C51" w:rsidRDefault="00B551E1" w:rsidP="00F96FE2">
      <w:pPr>
        <w:rPr>
          <w:i/>
          <w:iCs/>
          <w:sz w:val="28"/>
          <w:szCs w:val="28"/>
        </w:rPr>
      </w:pPr>
      <w:r w:rsidRPr="00010C51">
        <w:rPr>
          <w:i/>
          <w:iCs/>
          <w:sz w:val="28"/>
          <w:szCs w:val="28"/>
        </w:rPr>
        <w:t>Руки в карманах, рот завязан шарфом. Ресницы в инее.</w:t>
      </w:r>
    </w:p>
    <w:p w:rsidR="00B551E1" w:rsidRPr="00010C51" w:rsidRDefault="00B551E1" w:rsidP="00F96FE2">
      <w:pPr>
        <w:rPr>
          <w:i/>
          <w:iCs/>
          <w:sz w:val="28"/>
          <w:szCs w:val="28"/>
        </w:rPr>
      </w:pPr>
      <w:r w:rsidRPr="00010C51">
        <w:rPr>
          <w:i/>
          <w:iCs/>
          <w:sz w:val="28"/>
          <w:szCs w:val="28"/>
        </w:rPr>
        <w:t>Захожу в школу. Тепло. Вкусно пахнет пирогами. Одноклассники шумят, а тётя Соня их успокаивает. Звонок и все ребята рванули в столовую.</w:t>
      </w:r>
    </w:p>
    <w:p w:rsidR="00B551E1" w:rsidRDefault="00B551E1" w:rsidP="00F96FE2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010C51">
        <w:rPr>
          <w:i/>
          <w:iCs/>
          <w:sz w:val="28"/>
          <w:szCs w:val="28"/>
        </w:rPr>
        <w:t>Голикова Ксения</w:t>
      </w:r>
    </w:p>
    <w:p w:rsidR="00B551E1" w:rsidRPr="00010C51" w:rsidRDefault="00B551E1" w:rsidP="00F96FE2">
      <w:pPr>
        <w:rPr>
          <w:i/>
          <w:iCs/>
          <w:sz w:val="28"/>
          <w:szCs w:val="28"/>
        </w:rPr>
      </w:pPr>
    </w:p>
    <w:p w:rsidR="00B551E1" w:rsidRPr="00D55C8D" w:rsidRDefault="00B551E1" w:rsidP="00010C51">
      <w:pPr>
        <w:jc w:val="center"/>
        <w:rPr>
          <w:sz w:val="28"/>
          <w:szCs w:val="28"/>
        </w:rPr>
      </w:pPr>
      <w:r w:rsidRPr="00D55C8D">
        <w:rPr>
          <w:sz w:val="28"/>
          <w:szCs w:val="28"/>
        </w:rPr>
        <w:t>Праздничное настроение.</w:t>
      </w:r>
    </w:p>
    <w:p w:rsidR="00B551E1" w:rsidRPr="00D55C8D" w:rsidRDefault="00B551E1" w:rsidP="00F96FE2">
      <w:pPr>
        <w:rPr>
          <w:sz w:val="28"/>
          <w:szCs w:val="28"/>
        </w:rPr>
      </w:pPr>
      <w:r w:rsidRPr="00D55C8D">
        <w:rPr>
          <w:sz w:val="28"/>
          <w:szCs w:val="28"/>
        </w:rPr>
        <w:t>Праздник чувствуется во всём. Яркие газеты. Снежинки волшебно большие. Необычные. У ребят разговоры:</w:t>
      </w:r>
    </w:p>
    <w:p w:rsidR="00B551E1" w:rsidRPr="00D55C8D" w:rsidRDefault="00B551E1" w:rsidP="00F96FE2">
      <w:pPr>
        <w:rPr>
          <w:sz w:val="28"/>
          <w:szCs w:val="28"/>
        </w:rPr>
      </w:pPr>
      <w:r w:rsidRPr="00D55C8D">
        <w:rPr>
          <w:sz w:val="28"/>
          <w:szCs w:val="28"/>
        </w:rPr>
        <w:t>-Кем нарядишься на Новый год?</w:t>
      </w:r>
    </w:p>
    <w:p w:rsidR="00B551E1" w:rsidRPr="00D55C8D" w:rsidRDefault="00B551E1" w:rsidP="00F96FE2">
      <w:pPr>
        <w:rPr>
          <w:sz w:val="28"/>
          <w:szCs w:val="28"/>
        </w:rPr>
      </w:pPr>
      <w:r w:rsidRPr="00D55C8D">
        <w:rPr>
          <w:sz w:val="28"/>
          <w:szCs w:val="28"/>
        </w:rPr>
        <w:t>… А тут идут контрольные, тесты. Волнуемся.</w:t>
      </w:r>
    </w:p>
    <w:p w:rsidR="00B551E1" w:rsidRPr="00D55C8D" w:rsidRDefault="00B551E1" w:rsidP="00F96FE2">
      <w:pPr>
        <w:rPr>
          <w:sz w:val="28"/>
          <w:szCs w:val="28"/>
        </w:rPr>
      </w:pPr>
      <w:r w:rsidRPr="00D55C8D">
        <w:rPr>
          <w:sz w:val="28"/>
          <w:szCs w:val="28"/>
        </w:rPr>
        <w:t>Одним словом, суматоха полная.</w:t>
      </w:r>
    </w:p>
    <w:p w:rsidR="00B551E1" w:rsidRPr="00D55C8D" w:rsidRDefault="00B551E1" w:rsidP="00F96FE2">
      <w:pPr>
        <w:rPr>
          <w:sz w:val="28"/>
          <w:szCs w:val="28"/>
        </w:rPr>
      </w:pPr>
      <w:r w:rsidRPr="00D55C8D">
        <w:rPr>
          <w:sz w:val="28"/>
          <w:szCs w:val="28"/>
        </w:rPr>
        <w:t>Вот бы ещё в конце четверти не схватить двойку…</w:t>
      </w:r>
    </w:p>
    <w:p w:rsidR="00B551E1" w:rsidRDefault="00B551E1" w:rsidP="00F96FE2">
      <w:pPr>
        <w:rPr>
          <w:sz w:val="28"/>
          <w:szCs w:val="28"/>
        </w:rPr>
      </w:pPr>
      <w:r w:rsidRPr="00D55C8D">
        <w:rPr>
          <w:sz w:val="28"/>
          <w:szCs w:val="28"/>
        </w:rPr>
        <w:t>А праздник всё ближе и ближе…</w:t>
      </w:r>
    </w:p>
    <w:p w:rsidR="00B551E1" w:rsidRPr="00010C51" w:rsidRDefault="00B551E1" w:rsidP="00F96FE2">
      <w:pPr>
        <w:rPr>
          <w:sz w:val="28"/>
          <w:szCs w:val="28"/>
        </w:rPr>
      </w:pPr>
      <w:r w:rsidRPr="00FB5F87">
        <w:rPr>
          <w:sz w:val="28"/>
          <w:szCs w:val="28"/>
        </w:rPr>
        <w:pict>
          <v:shape id="_x0000_i1027" type="#_x0000_t75" style="width:282pt;height:147.75pt">
            <v:imagedata r:id="rId10" o:title=""/>
          </v:shape>
        </w:pict>
      </w:r>
    </w:p>
    <w:p w:rsidR="00B551E1" w:rsidRDefault="00B551E1" w:rsidP="00F96FE2">
      <w:pPr>
        <w:rPr>
          <w:sz w:val="28"/>
          <w:szCs w:val="28"/>
        </w:rPr>
      </w:pPr>
    </w:p>
    <w:p w:rsidR="00B551E1" w:rsidRDefault="00B551E1" w:rsidP="00F96FE2">
      <w:pPr>
        <w:rPr>
          <w:sz w:val="28"/>
          <w:szCs w:val="28"/>
        </w:rPr>
      </w:pPr>
      <w:r w:rsidRPr="00FB5F87">
        <w:rPr>
          <w:sz w:val="28"/>
          <w:szCs w:val="28"/>
        </w:rPr>
        <w:pict>
          <v:shape id="_x0000_i1028" type="#_x0000_t75" style="width:351pt;height:285.75pt">
            <v:imagedata r:id="rId11" o:title=""/>
          </v:shape>
        </w:pict>
      </w:r>
    </w:p>
    <w:p w:rsidR="00B551E1" w:rsidRDefault="00B551E1" w:rsidP="00F96FE2">
      <w:pPr>
        <w:rPr>
          <w:sz w:val="28"/>
          <w:szCs w:val="28"/>
        </w:rPr>
      </w:pPr>
      <w:r>
        <w:rPr>
          <w:sz w:val="28"/>
          <w:szCs w:val="28"/>
        </w:rPr>
        <w:t>Витаминное подкрепление.</w:t>
      </w:r>
    </w:p>
    <w:p w:rsidR="00B551E1" w:rsidRDefault="00B551E1" w:rsidP="00F96FE2">
      <w:pPr>
        <w:rPr>
          <w:sz w:val="28"/>
          <w:szCs w:val="28"/>
        </w:rPr>
      </w:pPr>
      <w:r>
        <w:rPr>
          <w:sz w:val="28"/>
          <w:szCs w:val="28"/>
        </w:rPr>
        <w:t>Традиционно на Южном Урале большой урожай шиповника.</w:t>
      </w:r>
    </w:p>
    <w:p w:rsidR="00B551E1" w:rsidRDefault="00B551E1" w:rsidP="00F96FE2">
      <w:pPr>
        <w:rPr>
          <w:sz w:val="28"/>
          <w:szCs w:val="28"/>
        </w:rPr>
      </w:pPr>
      <w:r>
        <w:rPr>
          <w:sz w:val="28"/>
          <w:szCs w:val="28"/>
        </w:rPr>
        <w:t>О том, как полезны эти ягоды знала ещё Екатерина 2, направлявшая сюда обозы по сбору этих волшебных ягод.</w:t>
      </w:r>
    </w:p>
    <w:p w:rsidR="00B551E1" w:rsidRDefault="00B551E1" w:rsidP="00F96FE2">
      <w:pPr>
        <w:rPr>
          <w:sz w:val="28"/>
          <w:szCs w:val="28"/>
        </w:rPr>
      </w:pPr>
      <w:r>
        <w:rPr>
          <w:sz w:val="28"/>
          <w:szCs w:val="28"/>
        </w:rPr>
        <w:t>А витамины просто необходимы зимой всем, но особенно детям и пожилым людям.</w:t>
      </w:r>
    </w:p>
    <w:p w:rsidR="00B551E1" w:rsidRDefault="00B551E1" w:rsidP="00F96FE2">
      <w:pPr>
        <w:rPr>
          <w:sz w:val="28"/>
          <w:szCs w:val="28"/>
        </w:rPr>
      </w:pPr>
      <w:r>
        <w:rPr>
          <w:sz w:val="28"/>
          <w:szCs w:val="28"/>
        </w:rPr>
        <w:t>Ребята нашей школы осенью собирали плоды шиповника, сушили, а потом отнесли в столовую.</w:t>
      </w:r>
    </w:p>
    <w:p w:rsidR="00B551E1" w:rsidRDefault="00B551E1" w:rsidP="00F96FE2">
      <w:pPr>
        <w:rPr>
          <w:sz w:val="28"/>
          <w:szCs w:val="28"/>
        </w:rPr>
      </w:pPr>
      <w:r>
        <w:rPr>
          <w:sz w:val="28"/>
          <w:szCs w:val="28"/>
        </w:rPr>
        <w:t>Повара нам заваривают чай из плодов шиповника. Он такой вкусный.</w:t>
      </w:r>
    </w:p>
    <w:p w:rsidR="00B551E1" w:rsidRDefault="00B551E1" w:rsidP="00F96FE2">
      <w:pPr>
        <w:rPr>
          <w:sz w:val="28"/>
          <w:szCs w:val="28"/>
        </w:rPr>
      </w:pPr>
      <w:r>
        <w:rPr>
          <w:sz w:val="28"/>
          <w:szCs w:val="28"/>
        </w:rPr>
        <w:t>Теперь можно и гриппа и простуды не бояться…</w:t>
      </w:r>
    </w:p>
    <w:p w:rsidR="00B551E1" w:rsidRDefault="00B551E1" w:rsidP="00F96F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Настя Бухарова</w:t>
      </w:r>
    </w:p>
    <w:p w:rsidR="00B551E1" w:rsidRDefault="00B551E1" w:rsidP="00F96FE2">
      <w:pPr>
        <w:rPr>
          <w:sz w:val="28"/>
          <w:szCs w:val="28"/>
        </w:rPr>
      </w:pPr>
    </w:p>
    <w:p w:rsidR="00B551E1" w:rsidRDefault="00B551E1" w:rsidP="00F96FE2">
      <w:pPr>
        <w:rPr>
          <w:sz w:val="28"/>
          <w:szCs w:val="28"/>
        </w:rPr>
      </w:pPr>
    </w:p>
    <w:p w:rsidR="00B551E1" w:rsidRDefault="00B551E1" w:rsidP="00F96FE2">
      <w:pPr>
        <w:rPr>
          <w:sz w:val="28"/>
          <w:szCs w:val="28"/>
        </w:rPr>
      </w:pPr>
    </w:p>
    <w:p w:rsidR="00B551E1" w:rsidRDefault="00B551E1" w:rsidP="00F96FE2">
      <w:pPr>
        <w:rPr>
          <w:sz w:val="28"/>
          <w:szCs w:val="28"/>
        </w:rPr>
      </w:pPr>
    </w:p>
    <w:p w:rsidR="00B551E1" w:rsidRDefault="00B551E1" w:rsidP="000E00E2">
      <w:pPr>
        <w:rPr>
          <w:sz w:val="28"/>
          <w:szCs w:val="28"/>
        </w:rPr>
      </w:pPr>
    </w:p>
    <w:p w:rsidR="00B551E1" w:rsidRDefault="00B551E1" w:rsidP="000E00E2">
      <w:pPr>
        <w:rPr>
          <w:sz w:val="28"/>
          <w:szCs w:val="28"/>
        </w:rPr>
      </w:pPr>
    </w:p>
    <w:p w:rsidR="00B551E1" w:rsidRDefault="00B551E1" w:rsidP="000E00E2">
      <w:pPr>
        <w:rPr>
          <w:sz w:val="28"/>
          <w:szCs w:val="28"/>
        </w:rPr>
      </w:pPr>
    </w:p>
    <w:p w:rsidR="00B551E1" w:rsidRDefault="00B551E1" w:rsidP="000E00E2">
      <w:pPr>
        <w:rPr>
          <w:sz w:val="28"/>
          <w:szCs w:val="28"/>
        </w:rPr>
      </w:pPr>
    </w:p>
    <w:p w:rsidR="00B551E1" w:rsidRDefault="00B551E1" w:rsidP="00E554AD">
      <w:pPr>
        <w:rPr>
          <w:sz w:val="28"/>
          <w:szCs w:val="28"/>
        </w:rPr>
      </w:pPr>
    </w:p>
    <w:p w:rsidR="00B551E1" w:rsidRDefault="00B551E1" w:rsidP="000A286B">
      <w:pPr>
        <w:jc w:val="center"/>
      </w:pPr>
      <w:r>
        <w:t>_____________________________________</w:t>
      </w:r>
    </w:p>
    <w:p w:rsidR="00B551E1" w:rsidRPr="000A286B" w:rsidRDefault="00B551E1" w:rsidP="000A286B">
      <w:pPr>
        <w:spacing w:after="0" w:line="240" w:lineRule="atLeas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A286B">
        <w:rPr>
          <w:rFonts w:ascii="Times New Roman" w:hAnsi="Times New Roman" w:cs="Times New Roman"/>
          <w:sz w:val="28"/>
          <w:szCs w:val="28"/>
        </w:rPr>
        <w:t>Выпускается 1 раз в четверть</w:t>
      </w:r>
    </w:p>
    <w:p w:rsidR="00B551E1" w:rsidRPr="000A286B" w:rsidRDefault="00B551E1" w:rsidP="000A286B">
      <w:pPr>
        <w:spacing w:after="0" w:line="240" w:lineRule="atLeas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A286B">
        <w:rPr>
          <w:rFonts w:ascii="Times New Roman" w:hAnsi="Times New Roman" w:cs="Times New Roman"/>
          <w:sz w:val="28"/>
          <w:szCs w:val="28"/>
        </w:rPr>
        <w:t>Главный редактор Сорокина М.В.</w:t>
      </w:r>
    </w:p>
    <w:p w:rsidR="00B551E1" w:rsidRPr="000A286B" w:rsidRDefault="00B551E1" w:rsidP="000A286B">
      <w:pPr>
        <w:spacing w:after="0" w:line="240" w:lineRule="atLeas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A286B">
        <w:rPr>
          <w:rFonts w:ascii="Times New Roman" w:hAnsi="Times New Roman" w:cs="Times New Roman"/>
          <w:sz w:val="28"/>
          <w:szCs w:val="28"/>
        </w:rPr>
        <w:t>462840, Оренбургская область,</w:t>
      </w:r>
    </w:p>
    <w:p w:rsidR="00B551E1" w:rsidRPr="000A286B" w:rsidRDefault="00B551E1" w:rsidP="000A286B">
      <w:pPr>
        <w:spacing w:after="0" w:line="240" w:lineRule="atLeast"/>
        <w:ind w:right="-1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  <w:r w:rsidRPr="000A286B">
        <w:rPr>
          <w:rFonts w:ascii="Times New Roman" w:hAnsi="Times New Roman" w:cs="Times New Roman"/>
          <w:sz w:val="28"/>
          <w:szCs w:val="28"/>
        </w:rPr>
        <w:t>Адамовский район,с. Андреевка, ул. Советская 12</w:t>
      </w:r>
    </w:p>
    <w:p w:rsidR="00B551E1" w:rsidRPr="000A286B" w:rsidRDefault="00B551E1" w:rsidP="000A286B">
      <w:pPr>
        <w:jc w:val="center"/>
      </w:pPr>
    </w:p>
    <w:sectPr w:rsidR="00B551E1" w:rsidRPr="000A286B" w:rsidSect="000E0182">
      <w:type w:val="continuous"/>
      <w:pgSz w:w="11906" w:h="16838"/>
      <w:pgMar w:top="1134" w:right="850" w:bottom="1134" w:left="1701" w:header="708" w:footer="708" w:gutter="0"/>
      <w:pgBorders w:offsetFrom="page">
        <w:top w:val="christmasTree" w:sz="30" w:space="24" w:color="auto"/>
        <w:left w:val="christmasTree" w:sz="30" w:space="24" w:color="auto"/>
        <w:bottom w:val="christmasTree" w:sz="30" w:space="24" w:color="auto"/>
        <w:right w:val="christmasTree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1E1" w:rsidRDefault="00B551E1" w:rsidP="00812DEA">
      <w:pPr>
        <w:spacing w:after="0" w:line="240" w:lineRule="auto"/>
      </w:pPr>
      <w:r>
        <w:separator/>
      </w:r>
    </w:p>
  </w:endnote>
  <w:endnote w:type="continuationSeparator" w:id="1">
    <w:p w:rsidR="00B551E1" w:rsidRDefault="00B551E1" w:rsidP="00812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1E1" w:rsidRDefault="00B551E1" w:rsidP="00812DEA">
      <w:pPr>
        <w:spacing w:after="0" w:line="240" w:lineRule="auto"/>
      </w:pPr>
      <w:r>
        <w:separator/>
      </w:r>
    </w:p>
  </w:footnote>
  <w:footnote w:type="continuationSeparator" w:id="1">
    <w:p w:rsidR="00B551E1" w:rsidRDefault="00B551E1" w:rsidP="00812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A3835"/>
    <w:multiLevelType w:val="hybridMultilevel"/>
    <w:tmpl w:val="DC9CEE22"/>
    <w:lvl w:ilvl="0" w:tplc="C59C71C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3BD1640"/>
    <w:multiLevelType w:val="hybridMultilevel"/>
    <w:tmpl w:val="300800F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4A8"/>
    <w:rsid w:val="00010C51"/>
    <w:rsid w:val="00025CEA"/>
    <w:rsid w:val="00080975"/>
    <w:rsid w:val="00085184"/>
    <w:rsid w:val="000900E9"/>
    <w:rsid w:val="000A286B"/>
    <w:rsid w:val="000C452B"/>
    <w:rsid w:val="000C4655"/>
    <w:rsid w:val="000E00E2"/>
    <w:rsid w:val="000E0182"/>
    <w:rsid w:val="00113CA4"/>
    <w:rsid w:val="00114C13"/>
    <w:rsid w:val="00146EC7"/>
    <w:rsid w:val="0017224F"/>
    <w:rsid w:val="002A5734"/>
    <w:rsid w:val="002B0129"/>
    <w:rsid w:val="002F198B"/>
    <w:rsid w:val="003425C6"/>
    <w:rsid w:val="003443F9"/>
    <w:rsid w:val="00362649"/>
    <w:rsid w:val="00365A63"/>
    <w:rsid w:val="0037733C"/>
    <w:rsid w:val="003C456A"/>
    <w:rsid w:val="003D35B8"/>
    <w:rsid w:val="003D4A07"/>
    <w:rsid w:val="003F3F48"/>
    <w:rsid w:val="003F480A"/>
    <w:rsid w:val="00427625"/>
    <w:rsid w:val="00432C70"/>
    <w:rsid w:val="004C0BBE"/>
    <w:rsid w:val="004D34ED"/>
    <w:rsid w:val="00501141"/>
    <w:rsid w:val="00513B26"/>
    <w:rsid w:val="00534FA9"/>
    <w:rsid w:val="00563490"/>
    <w:rsid w:val="005A1BF7"/>
    <w:rsid w:val="005E12AB"/>
    <w:rsid w:val="005F67B9"/>
    <w:rsid w:val="00606142"/>
    <w:rsid w:val="0062219A"/>
    <w:rsid w:val="00641E71"/>
    <w:rsid w:val="006625F4"/>
    <w:rsid w:val="006A7B93"/>
    <w:rsid w:val="006E2854"/>
    <w:rsid w:val="006E4537"/>
    <w:rsid w:val="006F135C"/>
    <w:rsid w:val="00700231"/>
    <w:rsid w:val="007277F6"/>
    <w:rsid w:val="00765B11"/>
    <w:rsid w:val="0079111E"/>
    <w:rsid w:val="007C5128"/>
    <w:rsid w:val="007F55BF"/>
    <w:rsid w:val="00812DEA"/>
    <w:rsid w:val="00820CF1"/>
    <w:rsid w:val="00840DA8"/>
    <w:rsid w:val="008523C1"/>
    <w:rsid w:val="008E653D"/>
    <w:rsid w:val="009268A7"/>
    <w:rsid w:val="00931EFF"/>
    <w:rsid w:val="00977CC8"/>
    <w:rsid w:val="009E739D"/>
    <w:rsid w:val="00A34F41"/>
    <w:rsid w:val="00A42C68"/>
    <w:rsid w:val="00A54AF6"/>
    <w:rsid w:val="00A77172"/>
    <w:rsid w:val="00AB2F32"/>
    <w:rsid w:val="00AC04A8"/>
    <w:rsid w:val="00AF2446"/>
    <w:rsid w:val="00B11259"/>
    <w:rsid w:val="00B1262B"/>
    <w:rsid w:val="00B468CA"/>
    <w:rsid w:val="00B503DB"/>
    <w:rsid w:val="00B551E1"/>
    <w:rsid w:val="00B8540A"/>
    <w:rsid w:val="00C00B91"/>
    <w:rsid w:val="00C159A1"/>
    <w:rsid w:val="00C16DB5"/>
    <w:rsid w:val="00C213E9"/>
    <w:rsid w:val="00C22294"/>
    <w:rsid w:val="00C61625"/>
    <w:rsid w:val="00CA16E0"/>
    <w:rsid w:val="00D55C8D"/>
    <w:rsid w:val="00D94E6F"/>
    <w:rsid w:val="00DA2EF6"/>
    <w:rsid w:val="00DE79A3"/>
    <w:rsid w:val="00E41DA5"/>
    <w:rsid w:val="00E554AD"/>
    <w:rsid w:val="00E814C8"/>
    <w:rsid w:val="00EC5837"/>
    <w:rsid w:val="00EE2F3B"/>
    <w:rsid w:val="00F46F78"/>
    <w:rsid w:val="00F542B5"/>
    <w:rsid w:val="00F96FE2"/>
    <w:rsid w:val="00FB5F87"/>
    <w:rsid w:val="00FE7A14"/>
    <w:rsid w:val="00FF2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40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12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2DEA"/>
  </w:style>
  <w:style w:type="paragraph" w:styleId="Footer">
    <w:name w:val="footer"/>
    <w:basedOn w:val="Normal"/>
    <w:link w:val="FooterChar"/>
    <w:uiPriority w:val="99"/>
    <w:semiHidden/>
    <w:rsid w:val="00812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12DEA"/>
  </w:style>
  <w:style w:type="paragraph" w:styleId="ListParagraph">
    <w:name w:val="List Paragraph"/>
    <w:basedOn w:val="Normal"/>
    <w:uiPriority w:val="99"/>
    <w:qFormat/>
    <w:rsid w:val="00F46F7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9E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7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533</TotalTime>
  <Pages>5</Pages>
  <Words>509</Words>
  <Characters>2904</Characters>
  <Application>Microsoft Office Outlook</Application>
  <DocSecurity>0</DocSecurity>
  <Lines>0</Lines>
  <Paragraphs>0</Paragraphs>
  <ScaleCrop>false</ScaleCrop>
  <Company>eMachines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Администратор</cp:lastModifiedBy>
  <cp:revision>24</cp:revision>
  <dcterms:created xsi:type="dcterms:W3CDTF">2012-04-15T04:23:00Z</dcterms:created>
  <dcterms:modified xsi:type="dcterms:W3CDTF">2013-01-01T15:00:00Z</dcterms:modified>
</cp:coreProperties>
</file>